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00B" w:rsidRDefault="00F5700B" w:rsidP="00F5700B"/>
    <w:p w:rsidR="00B87DF3" w:rsidRDefault="00B87DF3" w:rsidP="00DF739F">
      <w:pPr>
        <w:jc w:val="center"/>
      </w:pPr>
    </w:p>
    <w:p w:rsidR="00B87DF3" w:rsidRDefault="00B87DF3" w:rsidP="00DF739F">
      <w:pPr>
        <w:jc w:val="center"/>
      </w:pPr>
    </w:p>
    <w:p w:rsidR="00F5700B" w:rsidRPr="00B87DF3" w:rsidRDefault="005932C7" w:rsidP="00D62610">
      <w:pPr>
        <w:rPr>
          <w:sz w:val="28"/>
          <w:szCs w:val="28"/>
        </w:rPr>
      </w:pPr>
      <w:r>
        <w:rPr>
          <w:sz w:val="28"/>
          <w:szCs w:val="28"/>
        </w:rPr>
        <w:t xml:space="preserve">DCHA </w:t>
      </w:r>
      <w:r w:rsidR="00192B0B" w:rsidRPr="00B87DF3">
        <w:rPr>
          <w:sz w:val="28"/>
          <w:szCs w:val="28"/>
        </w:rPr>
        <w:t xml:space="preserve">PROPERTY </w:t>
      </w:r>
      <w:r w:rsidRPr="00B87DF3">
        <w:rPr>
          <w:sz w:val="28"/>
          <w:szCs w:val="28"/>
        </w:rPr>
        <w:t>SMOKE-FREE POLICY</w:t>
      </w:r>
    </w:p>
    <w:p w:rsidR="00B87DF3" w:rsidRDefault="00B87DF3" w:rsidP="00F5700B"/>
    <w:p w:rsidR="00F5700B" w:rsidRPr="006A6BA4" w:rsidRDefault="00F5700B" w:rsidP="00F5700B">
      <w:pPr>
        <w:rPr>
          <w:sz w:val="20"/>
          <w:szCs w:val="20"/>
        </w:rPr>
      </w:pPr>
    </w:p>
    <w:p w:rsidR="00F5700B" w:rsidRPr="006A6BA4" w:rsidRDefault="00DF739F" w:rsidP="00F5700B">
      <w:r w:rsidRPr="006A6BA4">
        <w:t xml:space="preserve">Effective </w:t>
      </w:r>
      <w:r w:rsidR="00B77449" w:rsidRPr="006A6BA4">
        <w:t xml:space="preserve">June 1, 2014, smoking or tobacco use </w:t>
      </w:r>
      <w:r w:rsidR="00EB7B42" w:rsidRPr="006A6BA4">
        <w:t xml:space="preserve">will be prohibited in all property owned and operated by </w:t>
      </w:r>
      <w:r w:rsidR="00A5355B" w:rsidRPr="006A6BA4">
        <w:t>T</w:t>
      </w:r>
      <w:r w:rsidR="00EB7B42" w:rsidRPr="006A6BA4">
        <w:t xml:space="preserve">he Housing Authority </w:t>
      </w:r>
      <w:r w:rsidR="00A5355B" w:rsidRPr="006A6BA4">
        <w:t xml:space="preserve">of the County of DeKalb </w:t>
      </w:r>
      <w:r w:rsidR="00EB7B42" w:rsidRPr="006A6BA4">
        <w:t>(DCHA). The Smoke-Free Policy is intended to improve the quality of air and the safety of residents, guests, and employees.</w:t>
      </w:r>
    </w:p>
    <w:p w:rsidR="008A4ED7" w:rsidRPr="006A6BA4" w:rsidRDefault="008A4ED7" w:rsidP="00F5700B">
      <w:pPr>
        <w:rPr>
          <w:sz w:val="20"/>
          <w:szCs w:val="20"/>
        </w:rPr>
      </w:pPr>
    </w:p>
    <w:p w:rsidR="008A4ED7" w:rsidRPr="006A6BA4" w:rsidRDefault="008A4ED7" w:rsidP="00F5700B">
      <w:r w:rsidRPr="006A6BA4">
        <w:t>Implementation of a Smoke-Free Policy is encouraged by the U.S. Department of Housing and Urban Development and it is consistent with their program goals and objectives. There are NO exceptions to this policy. Smoking is only permitted in specifically designated outside areas.</w:t>
      </w:r>
    </w:p>
    <w:p w:rsidR="00EB7B42" w:rsidRPr="006A6BA4" w:rsidRDefault="00EB7B42" w:rsidP="00F5700B"/>
    <w:p w:rsidR="00252902" w:rsidRPr="006A6BA4" w:rsidRDefault="00192956" w:rsidP="00B87DF3">
      <w:pPr>
        <w:pStyle w:val="ListParagraph"/>
        <w:numPr>
          <w:ilvl w:val="0"/>
          <w:numId w:val="1"/>
        </w:numPr>
      </w:pPr>
      <w:r w:rsidRPr="006A6BA4">
        <w:t>No person may use, smoke, hold or carry lighted tobacco in any form, including cigarettes, pipes, or cigars, i</w:t>
      </w:r>
      <w:r w:rsidR="00EB7B42" w:rsidRPr="006A6BA4">
        <w:t xml:space="preserve">n all DeKalb County Housing Authority (DCHA) Public Housing </w:t>
      </w:r>
      <w:r w:rsidRPr="006A6BA4">
        <w:t xml:space="preserve">owned </w:t>
      </w:r>
      <w:r w:rsidR="00EB7B42" w:rsidRPr="006A6BA4">
        <w:t xml:space="preserve">properties; </w:t>
      </w:r>
      <w:r w:rsidR="008F347D" w:rsidRPr="006A6BA4">
        <w:t>all</w:t>
      </w:r>
      <w:r w:rsidR="00EB7B42" w:rsidRPr="006A6BA4">
        <w:t xml:space="preserve"> interior common areas including but not limited to community rooms, community bathrooms, lobbies, offices, reception areas, hallway</w:t>
      </w:r>
      <w:r w:rsidR="007C2821" w:rsidRPr="006A6BA4">
        <w:t>s, laundry rooms, stairways, and</w:t>
      </w:r>
      <w:r w:rsidR="00EB7B42" w:rsidRPr="006A6BA4">
        <w:t xml:space="preserve"> elevators. </w:t>
      </w:r>
      <w:r w:rsidR="008F347D" w:rsidRPr="006A6BA4">
        <w:t xml:space="preserve">Smoke or tobacco use will also be prohibited within </w:t>
      </w:r>
      <w:r w:rsidR="008F347D" w:rsidRPr="006A6BA4">
        <w:rPr>
          <w:u w:val="single"/>
        </w:rPr>
        <w:t>all living units.</w:t>
      </w:r>
    </w:p>
    <w:p w:rsidR="00252902" w:rsidRPr="006A6BA4" w:rsidRDefault="00252902" w:rsidP="00F5700B"/>
    <w:p w:rsidR="00EB7B42" w:rsidRPr="006A6BA4" w:rsidRDefault="005D3EF4" w:rsidP="00B87DF3">
      <w:pPr>
        <w:pStyle w:val="ListParagraph"/>
        <w:numPr>
          <w:ilvl w:val="0"/>
          <w:numId w:val="1"/>
        </w:numPr>
      </w:pPr>
      <w:r w:rsidRPr="006A6BA4">
        <w:t xml:space="preserve">Smoking outside DCHA owned properties shall be permitted only in designated smoking areas, which shall be at least 15 feet from </w:t>
      </w:r>
      <w:r w:rsidR="00EB7B42" w:rsidRPr="006A6BA4">
        <w:t>entry ways, w</w:t>
      </w:r>
      <w:r w:rsidRPr="006A6BA4">
        <w:t xml:space="preserve">indows, porches, balconies, patios, or ventilation system. Smoking areas shall be located sufficient distances from the buildings and sidewalks so that secondhand tobacco smoke does not enter the buildings and to ensure residents and guests can avoid walking through secondhand tobacco smoke to enter or leave DCHA owned properties. </w:t>
      </w:r>
    </w:p>
    <w:p w:rsidR="005D3EF4" w:rsidRPr="006A6BA4" w:rsidRDefault="005D3EF4" w:rsidP="00F5700B"/>
    <w:p w:rsidR="005D3EF4" w:rsidRPr="006A6BA4" w:rsidRDefault="007C2821" w:rsidP="00B87DF3">
      <w:pPr>
        <w:pStyle w:val="ListParagraph"/>
        <w:numPr>
          <w:ilvl w:val="0"/>
          <w:numId w:val="1"/>
        </w:numPr>
      </w:pPr>
      <w:r w:rsidRPr="006A6BA4">
        <w:t>Persons who smoke in designated smoking areas are responsible for properly disposing of cigarette butts or other tobacco products so as not to litter the grounds.</w:t>
      </w:r>
    </w:p>
    <w:p w:rsidR="007C2821" w:rsidRPr="006A6BA4" w:rsidRDefault="007C2821" w:rsidP="00F5700B"/>
    <w:p w:rsidR="007C2821" w:rsidRPr="006A6BA4" w:rsidRDefault="007C2821" w:rsidP="00B87DF3">
      <w:pPr>
        <w:pStyle w:val="ListParagraph"/>
        <w:numPr>
          <w:ilvl w:val="0"/>
          <w:numId w:val="1"/>
        </w:numPr>
      </w:pPr>
      <w:r w:rsidRPr="006A6BA4">
        <w:t>Residents and employees who smell tobacco smoke from inside DCHA owned property are to report this to the Property Manager or Central Office as soon as possible.  DCHA’s Management staff will try to identify the source of the smoke and take appropriate action.</w:t>
      </w:r>
    </w:p>
    <w:p w:rsidR="007C2821" w:rsidRPr="006A6BA4" w:rsidRDefault="007C2821" w:rsidP="00F5700B"/>
    <w:p w:rsidR="007C2821" w:rsidRPr="006A6BA4" w:rsidRDefault="00C531C8" w:rsidP="00B87DF3">
      <w:pPr>
        <w:pStyle w:val="ListParagraph"/>
        <w:numPr>
          <w:ilvl w:val="0"/>
          <w:numId w:val="1"/>
        </w:numPr>
      </w:pPr>
      <w:r w:rsidRPr="006A6BA4">
        <w:t>Current residents will receive a copy of this Smoke-Free Policy and are required to sign lease addendums reflective of the Smoke-Free Policy before May 1, 2014. New residents who sign leases effective on or after June 1, 2014 will be given copies of the Smoke-Free Policy and their lease will reflect this policy.</w:t>
      </w:r>
    </w:p>
    <w:p w:rsidR="00C531C8" w:rsidRPr="006A6BA4" w:rsidRDefault="00C531C8" w:rsidP="00F5700B"/>
    <w:p w:rsidR="00C531C8" w:rsidRPr="006A6BA4" w:rsidRDefault="00C531C8" w:rsidP="00B87DF3">
      <w:pPr>
        <w:pStyle w:val="ListParagraph"/>
        <w:numPr>
          <w:ilvl w:val="0"/>
          <w:numId w:val="1"/>
        </w:numPr>
      </w:pPr>
      <w:r w:rsidRPr="006A6BA4">
        <w:t>DCHA will post signage to clearly designate smoking and non-smoking areas.</w:t>
      </w:r>
    </w:p>
    <w:p w:rsidR="00723187" w:rsidRPr="00723187" w:rsidRDefault="00723187" w:rsidP="00723187">
      <w:pPr>
        <w:pStyle w:val="ListParagraph"/>
        <w:rPr>
          <w:rFonts w:ascii="Times" w:hAnsi="Times"/>
        </w:rPr>
      </w:pPr>
    </w:p>
    <w:p w:rsidR="00C531C8" w:rsidRDefault="00AE1ECE" w:rsidP="00F5700B">
      <w:pPr>
        <w:rPr>
          <w:rFonts w:ascii="Times" w:hAnsi="Times"/>
        </w:rPr>
      </w:pPr>
      <w:r>
        <w:rPr>
          <w:rFonts w:ascii="Times" w:hAnsi="Times"/>
          <w:noProof/>
          <w:lang w:eastAsia="zh-TW"/>
        </w:rPr>
        <w:pict>
          <v:shapetype id="_x0000_t202" coordsize="21600,21600" o:spt="202" path="m,l,21600r21600,l21600,xe">
            <v:stroke joinstyle="miter"/>
            <v:path gradientshapeok="t" o:connecttype="rect"/>
          </v:shapetype>
          <v:shape id="_x0000_s1026" type="#_x0000_t202" style="position:absolute;margin-left:417pt;margin-top:10.75pt;width:108.75pt;height:34.8pt;z-index:251660288;mso-height-percent:200;mso-height-percent:200;mso-width-relative:margin;mso-height-relative:margin" stroked="f">
            <v:textbox style="mso-fit-shape-to-text:t">
              <w:txbxContent>
                <w:p w:rsidR="00A5355B" w:rsidRPr="001E02B4" w:rsidRDefault="00A5355B">
                  <w:pPr>
                    <w:rPr>
                      <w:b/>
                    </w:rPr>
                  </w:pPr>
                  <w:r>
                    <w:rPr>
                      <w:b/>
                    </w:rPr>
                    <w:t>__</w:t>
                  </w:r>
                  <w:r w:rsidRPr="001E02B4">
                    <w:rPr>
                      <w:b/>
                    </w:rPr>
                    <w:t>______ Initia</w:t>
                  </w:r>
                  <w:r>
                    <w:rPr>
                      <w:b/>
                    </w:rPr>
                    <w:t>l</w:t>
                  </w:r>
                  <w:r w:rsidRPr="001E02B4">
                    <w:rPr>
                      <w:b/>
                    </w:rPr>
                    <w:t>s</w:t>
                  </w:r>
                </w:p>
              </w:txbxContent>
            </v:textbox>
          </v:shape>
        </w:pict>
      </w:r>
    </w:p>
    <w:p w:rsidR="008F157E" w:rsidRDefault="008F157E">
      <w:pPr>
        <w:rPr>
          <w:rFonts w:ascii="Times" w:hAnsi="Times"/>
        </w:rPr>
      </w:pPr>
      <w:r>
        <w:rPr>
          <w:rFonts w:ascii="Times" w:hAnsi="Times"/>
        </w:rPr>
        <w:br w:type="page"/>
      </w:r>
    </w:p>
    <w:p w:rsidR="008F157E" w:rsidRDefault="008F157E" w:rsidP="00F5700B">
      <w:pPr>
        <w:rPr>
          <w:rFonts w:ascii="Times" w:hAnsi="Times"/>
        </w:rPr>
      </w:pPr>
    </w:p>
    <w:p w:rsidR="00ED30CE" w:rsidRDefault="00ED30CE" w:rsidP="00F5700B">
      <w:pPr>
        <w:rPr>
          <w:rFonts w:ascii="Times" w:hAnsi="Times"/>
        </w:rPr>
      </w:pPr>
    </w:p>
    <w:p w:rsidR="00B87DF3" w:rsidRDefault="00B87DF3" w:rsidP="00F5700B">
      <w:pPr>
        <w:rPr>
          <w:rFonts w:ascii="Times" w:hAnsi="Times"/>
        </w:rPr>
      </w:pPr>
    </w:p>
    <w:p w:rsidR="00B87DF3" w:rsidRDefault="00B87DF3" w:rsidP="00B87DF3">
      <w:pPr>
        <w:jc w:val="center"/>
        <w:rPr>
          <w:rFonts w:ascii="Times" w:hAnsi="Times"/>
        </w:rPr>
      </w:pPr>
    </w:p>
    <w:p w:rsidR="008F157E" w:rsidRDefault="005932C7" w:rsidP="00ED30CE">
      <w:pPr>
        <w:jc w:val="center"/>
      </w:pPr>
      <w:proofErr w:type="gramStart"/>
      <w:r>
        <w:rPr>
          <w:sz w:val="28"/>
          <w:szCs w:val="28"/>
        </w:rPr>
        <w:t xml:space="preserve">DCHA </w:t>
      </w:r>
      <w:r w:rsidR="00192B0B" w:rsidRPr="00B87DF3">
        <w:rPr>
          <w:sz w:val="28"/>
          <w:szCs w:val="28"/>
        </w:rPr>
        <w:t xml:space="preserve">PROPERTY </w:t>
      </w:r>
      <w:r w:rsidR="008F157E" w:rsidRPr="00B87DF3">
        <w:rPr>
          <w:sz w:val="28"/>
          <w:szCs w:val="28"/>
        </w:rPr>
        <w:t>SMOKE-FREE POLICY</w:t>
      </w:r>
      <w:r w:rsidR="008F157E">
        <w:t xml:space="preserve"> cont.</w:t>
      </w:r>
      <w:proofErr w:type="gramEnd"/>
    </w:p>
    <w:p w:rsidR="008F157E" w:rsidRDefault="008F157E" w:rsidP="00F5700B"/>
    <w:p w:rsidR="008F157E" w:rsidRDefault="008F157E" w:rsidP="00F5700B">
      <w:pPr>
        <w:rPr>
          <w:rFonts w:ascii="Times" w:hAnsi="Times"/>
        </w:rPr>
      </w:pPr>
    </w:p>
    <w:p w:rsidR="00C531C8" w:rsidRPr="006A6BA4" w:rsidRDefault="00C531C8" w:rsidP="00F5700B">
      <w:r w:rsidRPr="006A6BA4">
        <w:t xml:space="preserve">DCHA staff is responsible for fully implementing and enforcing this Smoke-Free Policy, </w:t>
      </w:r>
      <w:r w:rsidR="00B934F6" w:rsidRPr="006A6BA4">
        <w:t>which includes taking steps to insure 100% of the new and current residents and guests are aware of and abide by the Smoke-Free Policy. Failure to abide by this Smoke-Free Policy is considered a lease violation with the following consequences:</w:t>
      </w:r>
    </w:p>
    <w:p w:rsidR="00B934F6" w:rsidRPr="006A6BA4" w:rsidRDefault="00B934F6" w:rsidP="00F5700B"/>
    <w:p w:rsidR="00B934F6" w:rsidRPr="006A6BA4" w:rsidRDefault="00B934F6" w:rsidP="00F5700B">
      <w:r w:rsidRPr="006A6BA4">
        <w:t>1</w:t>
      </w:r>
      <w:r w:rsidRPr="006A6BA4">
        <w:rPr>
          <w:vertAlign w:val="superscript"/>
        </w:rPr>
        <w:t>st</w:t>
      </w:r>
      <w:r w:rsidRPr="006A6BA4">
        <w:t xml:space="preserve"> </w:t>
      </w:r>
      <w:r w:rsidR="00B84AAF" w:rsidRPr="006A6BA4">
        <w:t>V</w:t>
      </w:r>
      <w:r w:rsidRPr="006A6BA4">
        <w:t>iolation will result in a</w:t>
      </w:r>
      <w:r w:rsidR="00B84AAF" w:rsidRPr="006A6BA4">
        <w:t xml:space="preserve"> Written Lease Violation – no </w:t>
      </w:r>
      <w:r w:rsidR="008F157E" w:rsidRPr="006A6BA4">
        <w:t>fine attached</w:t>
      </w:r>
    </w:p>
    <w:p w:rsidR="00B84AAF" w:rsidRPr="006A6BA4" w:rsidRDefault="008F157E" w:rsidP="00B84AAF">
      <w:pPr>
        <w:tabs>
          <w:tab w:val="left" w:pos="2880"/>
        </w:tabs>
      </w:pPr>
      <w:r w:rsidRPr="006A6BA4">
        <w:t>2</w:t>
      </w:r>
      <w:r w:rsidRPr="006A6BA4">
        <w:rPr>
          <w:vertAlign w:val="superscript"/>
        </w:rPr>
        <w:t>nd</w:t>
      </w:r>
      <w:r w:rsidRPr="006A6BA4">
        <w:t xml:space="preserve"> </w:t>
      </w:r>
      <w:r w:rsidR="00B84AAF" w:rsidRPr="006A6BA4">
        <w:t>Violation will result in a Written Lease Violation plus $25.00 fee</w:t>
      </w:r>
    </w:p>
    <w:p w:rsidR="00B84AAF" w:rsidRPr="006A6BA4" w:rsidRDefault="008F157E" w:rsidP="00B84AAF">
      <w:pPr>
        <w:tabs>
          <w:tab w:val="left" w:pos="2880"/>
        </w:tabs>
      </w:pPr>
      <w:r w:rsidRPr="006A6BA4">
        <w:t>3</w:t>
      </w:r>
      <w:r w:rsidRPr="006A6BA4">
        <w:rPr>
          <w:vertAlign w:val="superscript"/>
        </w:rPr>
        <w:t>rd</w:t>
      </w:r>
      <w:r w:rsidRPr="006A6BA4">
        <w:t xml:space="preserve"> </w:t>
      </w:r>
      <w:r w:rsidR="00B84AAF" w:rsidRPr="006A6BA4">
        <w:t>Violation will result in a Written Lease Violation plus $25.00 fee</w:t>
      </w:r>
    </w:p>
    <w:p w:rsidR="00B84AAF" w:rsidRPr="006A6BA4" w:rsidRDefault="008F157E" w:rsidP="00B84AAF">
      <w:pPr>
        <w:tabs>
          <w:tab w:val="left" w:pos="2880"/>
        </w:tabs>
        <w:ind w:left="2880" w:hanging="2880"/>
      </w:pPr>
      <w:r w:rsidRPr="006A6BA4">
        <w:t>4</w:t>
      </w:r>
      <w:r w:rsidRPr="006A6BA4">
        <w:rPr>
          <w:vertAlign w:val="superscript"/>
        </w:rPr>
        <w:t>th</w:t>
      </w:r>
      <w:r w:rsidRPr="006A6BA4">
        <w:t xml:space="preserve"> </w:t>
      </w:r>
      <w:r w:rsidR="00B84AAF" w:rsidRPr="006A6BA4">
        <w:t xml:space="preserve">Violation in any 12 month period will result in a 30 day </w:t>
      </w:r>
      <w:r w:rsidR="006E2080" w:rsidRPr="006A6BA4">
        <w:t>lease termination</w:t>
      </w:r>
    </w:p>
    <w:p w:rsidR="00B84AAF" w:rsidRPr="006A6BA4" w:rsidRDefault="00B84AAF" w:rsidP="00B84AAF">
      <w:pPr>
        <w:tabs>
          <w:tab w:val="left" w:pos="2880"/>
        </w:tabs>
        <w:rPr>
          <w:sz w:val="20"/>
          <w:szCs w:val="20"/>
        </w:rPr>
      </w:pPr>
    </w:p>
    <w:p w:rsidR="00B84AAF" w:rsidRPr="006A6BA4" w:rsidRDefault="00B84AAF" w:rsidP="00037648">
      <w:pPr>
        <w:tabs>
          <w:tab w:val="left" w:pos="2880"/>
        </w:tabs>
      </w:pPr>
      <w:r w:rsidRPr="006A6BA4">
        <w:t>Also</w:t>
      </w:r>
      <w:r w:rsidR="0004736B" w:rsidRPr="006A6BA4">
        <w:t>,</w:t>
      </w:r>
      <w:r w:rsidRPr="006A6BA4">
        <w:t xml:space="preserve"> </w:t>
      </w:r>
      <w:r w:rsidR="005F2146" w:rsidRPr="006A6BA4">
        <w:t>at move out</w:t>
      </w:r>
      <w:r w:rsidR="00A5355B" w:rsidRPr="006A6BA4">
        <w:t>,</w:t>
      </w:r>
      <w:r w:rsidR="005F2146" w:rsidRPr="006A6BA4">
        <w:t xml:space="preserve"> </w:t>
      </w:r>
      <w:r w:rsidRPr="006A6BA4">
        <w:t>a cleanup fee of $300.00 may be added to help cover the costs of the removal of smoke residue from your unit.</w:t>
      </w:r>
    </w:p>
    <w:p w:rsidR="00037648" w:rsidRPr="006A6BA4" w:rsidRDefault="00037648" w:rsidP="00037648">
      <w:pPr>
        <w:tabs>
          <w:tab w:val="left" w:pos="2880"/>
        </w:tabs>
      </w:pPr>
    </w:p>
    <w:p w:rsidR="005932C7" w:rsidRPr="006A6BA4" w:rsidRDefault="005932C7" w:rsidP="00037648">
      <w:pPr>
        <w:tabs>
          <w:tab w:val="left" w:pos="2880"/>
        </w:tabs>
      </w:pPr>
      <w:r w:rsidRPr="006A6BA4">
        <w:t>Current and new tenants will be given two (2) copies of DCHA’s Smoke-Free Property Policy. After review, tenant (head of household) will initial page 1 and sign and date page 2. Return the fully executed (signed and dated) policy to DCHA</w:t>
      </w:r>
      <w:r w:rsidR="00D45A10" w:rsidRPr="006A6BA4">
        <w:t xml:space="preserve"> Administration </w:t>
      </w:r>
      <w:r w:rsidR="00A24EBE" w:rsidRPr="006A6BA4">
        <w:t xml:space="preserve">and keep the other copy for your records. The DCHA’s copy will be placed and maintained in </w:t>
      </w:r>
      <w:r w:rsidR="00723187" w:rsidRPr="006A6BA4">
        <w:t>your Resident</w:t>
      </w:r>
      <w:r w:rsidR="00A24EBE" w:rsidRPr="006A6BA4">
        <w:t xml:space="preserve"> housing file.</w:t>
      </w:r>
    </w:p>
    <w:p w:rsidR="005932C7" w:rsidRPr="006A6BA4" w:rsidRDefault="005932C7" w:rsidP="00037648">
      <w:pPr>
        <w:tabs>
          <w:tab w:val="left" w:pos="2880"/>
        </w:tabs>
      </w:pPr>
    </w:p>
    <w:p w:rsidR="00883499" w:rsidRPr="006A6BA4" w:rsidRDefault="00883499" w:rsidP="00037648">
      <w:pPr>
        <w:tabs>
          <w:tab w:val="left" w:pos="2880"/>
        </w:tabs>
      </w:pPr>
    </w:p>
    <w:p w:rsidR="00883499" w:rsidRPr="006A6BA4" w:rsidRDefault="00883499" w:rsidP="00037648">
      <w:pPr>
        <w:tabs>
          <w:tab w:val="left" w:pos="2880"/>
        </w:tabs>
      </w:pPr>
    </w:p>
    <w:p w:rsidR="00037648" w:rsidRPr="006A6BA4" w:rsidRDefault="00037648" w:rsidP="00F5700B">
      <w:pPr>
        <w:rPr>
          <w:b/>
          <w:u w:val="single"/>
        </w:rPr>
      </w:pPr>
      <w:r w:rsidRPr="006A6BA4">
        <w:rPr>
          <w:b/>
          <w:u w:val="single"/>
        </w:rPr>
        <w:t>TENANT CERTIFICATION</w:t>
      </w:r>
    </w:p>
    <w:p w:rsidR="00037648" w:rsidRPr="006A6BA4" w:rsidRDefault="00037648" w:rsidP="00F5700B">
      <w:r w:rsidRPr="006A6BA4">
        <w:t xml:space="preserve">As Head of Household, I have read and understand the above Smoke-Free Policy and I agree to comply fully with the provisions. I understand that failure on </w:t>
      </w:r>
      <w:r w:rsidR="006A6BA4">
        <w:t xml:space="preserve">my </w:t>
      </w:r>
      <w:r w:rsidRPr="006A6BA4">
        <w:t>part, other members of the household, and my guests to comply with this Smoke-Free Policy could result in a 30 day eviction notice as outlined above.</w:t>
      </w:r>
    </w:p>
    <w:p w:rsidR="00037648" w:rsidRPr="006A6BA4" w:rsidRDefault="00037648" w:rsidP="00F5700B"/>
    <w:p w:rsidR="00037648" w:rsidRPr="006A6BA4" w:rsidRDefault="00037648" w:rsidP="00F5700B"/>
    <w:p w:rsidR="00037648" w:rsidRPr="006A6BA4" w:rsidRDefault="00037648" w:rsidP="00037648">
      <w:pPr>
        <w:tabs>
          <w:tab w:val="left" w:pos="4320"/>
          <w:tab w:val="left" w:leader="underscore" w:pos="10440"/>
        </w:tabs>
      </w:pPr>
      <w:proofErr w:type="spellStart"/>
      <w:r w:rsidRPr="006A6BA4">
        <w:t>Resident</w:t>
      </w:r>
      <w:r w:rsidR="00883499" w:rsidRPr="006A6BA4">
        <w:t>’s</w:t>
      </w:r>
      <w:proofErr w:type="spellEnd"/>
      <w:r w:rsidRPr="006A6BA4">
        <w:t xml:space="preserve"> Signature (Head of Household)</w:t>
      </w:r>
      <w:r w:rsidRPr="006A6BA4">
        <w:tab/>
      </w:r>
      <w:r w:rsidRPr="006A6BA4">
        <w:tab/>
      </w:r>
    </w:p>
    <w:p w:rsidR="00037648" w:rsidRPr="006A6BA4" w:rsidRDefault="00037648" w:rsidP="00037648">
      <w:pPr>
        <w:tabs>
          <w:tab w:val="left" w:pos="4320"/>
          <w:tab w:val="left" w:leader="underscore" w:pos="10440"/>
        </w:tabs>
      </w:pPr>
    </w:p>
    <w:p w:rsidR="00037648" w:rsidRPr="006A6BA4" w:rsidRDefault="00037648" w:rsidP="00037648">
      <w:pPr>
        <w:tabs>
          <w:tab w:val="left" w:pos="1800"/>
          <w:tab w:val="left" w:leader="underscore" w:pos="4320"/>
          <w:tab w:val="left" w:pos="5760"/>
          <w:tab w:val="left" w:pos="6480"/>
          <w:tab w:val="left" w:leader="underscore" w:pos="9000"/>
        </w:tabs>
      </w:pPr>
      <w:r w:rsidRPr="006A6BA4">
        <w:t>Unit Number:</w:t>
      </w:r>
      <w:r w:rsidRPr="006A6BA4">
        <w:tab/>
      </w:r>
      <w:r w:rsidRPr="006A6BA4">
        <w:tab/>
      </w:r>
      <w:r w:rsidRPr="006A6BA4">
        <w:tab/>
        <w:t>Date:</w:t>
      </w:r>
      <w:r w:rsidRPr="006A6BA4">
        <w:tab/>
      </w:r>
      <w:r w:rsidRPr="006A6BA4">
        <w:tab/>
      </w:r>
    </w:p>
    <w:p w:rsidR="008F157E" w:rsidRPr="006A6BA4" w:rsidRDefault="008F157E" w:rsidP="00F5700B"/>
    <w:sectPr w:rsidR="008F157E" w:rsidRPr="006A6BA4" w:rsidSect="00F53A11">
      <w:headerReference w:type="even" r:id="rId7"/>
      <w:headerReference w:type="default" r:id="rId8"/>
      <w:footerReference w:type="even" r:id="rId9"/>
      <w:footerReference w:type="default" r:id="rId10"/>
      <w:headerReference w:type="first" r:id="rId11"/>
      <w:footerReference w:type="first" r:id="rId12"/>
      <w:pgSz w:w="12240" w:h="15840"/>
      <w:pgMar w:top="1440" w:right="720" w:bottom="144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55B" w:rsidRDefault="00A5355B">
      <w:r>
        <w:separator/>
      </w:r>
    </w:p>
  </w:endnote>
  <w:endnote w:type="continuationSeparator" w:id="0">
    <w:p w:rsidR="00A5355B" w:rsidRDefault="00A535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Monaco">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5B" w:rsidRDefault="00A535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5B" w:rsidRDefault="00EB4D03" w:rsidP="00D62610">
    <w:pPr>
      <w:tabs>
        <w:tab w:val="right" w:pos="10800"/>
      </w:tabs>
    </w:pPr>
    <w:fldSimple w:instr=" FILENAME  \* Lower \p  \* MERGEFORMAT ">
      <w:r>
        <w:rPr>
          <w:noProof/>
        </w:rPr>
        <w:t>s:\shared\public housing\lease packet\smoke free policy.docx</w:t>
      </w:r>
    </w:fldSimple>
    <w:r w:rsidR="00AE1ECE">
      <w:rPr>
        <w:noProof/>
      </w:rPr>
      <w:pict>
        <v:group id="_x0000_s2050" style="position:absolute;margin-left:37.75pt;margin-top:10.35pt;width:439.95pt;height:46.1pt;z-index:251657216;mso-position-horizontal-relative:text;mso-position-vertical-relative:text" coordorigin="1565,14022" coordsize="8799,922">
          <v:shapetype id="_x0000_t202" coordsize="21600,21600" o:spt="202" path="m,l,21600r21600,l21600,xe">
            <v:stroke joinstyle="miter"/>
            <v:path gradientshapeok="t" o:connecttype="rect"/>
          </v:shapetype>
          <v:shape id="_x0000_s2051" type="#_x0000_t202" style="position:absolute;left:2645;top:14382;width:6840;height:540" filled="f" stroked="f">
            <v:textbox style="mso-next-textbox:#_x0000_s2051">
              <w:txbxContent>
                <w:p w:rsidR="00A5355B" w:rsidRPr="00554285" w:rsidRDefault="00A5355B" w:rsidP="00AC408C">
                  <w:pPr>
                    <w:jc w:val="center"/>
                    <w:rPr>
                      <w:sz w:val="22"/>
                      <w:szCs w:val="22"/>
                    </w:rPr>
                  </w:pPr>
                  <w:r w:rsidRPr="00554285">
                    <w:rPr>
                      <w:sz w:val="22"/>
                      <w:szCs w:val="22"/>
                    </w:rPr>
                    <w:t>AN EQUAL</w:t>
                  </w:r>
                  <w:r w:rsidRPr="00554285">
                    <w:rPr>
                      <w:rFonts w:ascii="Monaco" w:hAnsi="Monaco"/>
                      <w:sz w:val="22"/>
                      <w:szCs w:val="22"/>
                    </w:rPr>
                    <w:t xml:space="preserve"> </w:t>
                  </w:r>
                  <w:r w:rsidRPr="00554285">
                    <w:rPr>
                      <w:sz w:val="22"/>
                      <w:szCs w:val="22"/>
                    </w:rPr>
                    <w:t>OPPORTUNITY HOUSING</w:t>
                  </w:r>
                  <w:r w:rsidRPr="00554285">
                    <w:rPr>
                      <w:rFonts w:ascii="Monaco" w:hAnsi="Monaco"/>
                      <w:sz w:val="22"/>
                      <w:szCs w:val="22"/>
                    </w:rPr>
                    <w:t xml:space="preserve"> </w:t>
                  </w:r>
                  <w:r w:rsidRPr="00554285">
                    <w:rPr>
                      <w:sz w:val="22"/>
                      <w:szCs w:val="22"/>
                    </w:rPr>
                    <w:t>PROVIDER</w:t>
                  </w:r>
                  <w:r w:rsidR="00554285" w:rsidRPr="00554285">
                    <w:rPr>
                      <w:sz w:val="22"/>
                      <w:szCs w:val="22"/>
                    </w:rPr>
                    <w:t xml:space="preserve"> &amp; EMPLOYER</w:t>
                  </w:r>
                </w:p>
              </w:txbxContent>
            </v:textbox>
          </v:shape>
          <v:shape id="_x0000_s2052" type="#_x0000_t202" style="position:absolute;left:1565;top:14022;width:1222;height:922" filled="f" stroked="f" strokeweight="0">
            <v:textbox style="mso-next-textbox:#_x0000_s2052">
              <w:txbxContent>
                <w:p w:rsidR="00A5355B" w:rsidRDefault="00A5355B" w:rsidP="00AC408C">
                  <w:r>
                    <w:rPr>
                      <w:noProof/>
                    </w:rPr>
                    <w:drawing>
                      <wp:inline distT="0" distB="0" distL="0" distR="0">
                        <wp:extent cx="590550" cy="495300"/>
                        <wp:effectExtent l="19050" t="0" r="0" b="0"/>
                        <wp:docPr id="2" name="Picture 2" descr="Equal Opprt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l Opprtrlogo"/>
                                <pic:cNvPicPr>
                                  <a:picLocks noChangeAspect="1" noChangeArrowheads="1"/>
                                </pic:cNvPicPr>
                              </pic:nvPicPr>
                              <pic:blipFill>
                                <a:blip r:embed="rId1"/>
                                <a:srcRect/>
                                <a:stretch>
                                  <a:fillRect/>
                                </a:stretch>
                              </pic:blipFill>
                              <pic:spPr bwMode="auto">
                                <a:xfrm>
                                  <a:off x="0" y="0"/>
                                  <a:ext cx="590550" cy="495300"/>
                                </a:xfrm>
                                <a:prstGeom prst="rect">
                                  <a:avLst/>
                                </a:prstGeom>
                                <a:noFill/>
                                <a:ln w="9525">
                                  <a:noFill/>
                                  <a:miter lim="800000"/>
                                  <a:headEnd/>
                                  <a:tailEnd/>
                                </a:ln>
                              </pic:spPr>
                            </pic:pic>
                          </a:graphicData>
                        </a:graphic>
                      </wp:inline>
                    </w:drawing>
                  </w:r>
                </w:p>
              </w:txbxContent>
            </v:textbox>
          </v:shape>
          <v:shape id="_x0000_s2053" type="#_x0000_t202" style="position:absolute;left:9485;top:14022;width:879;height:794" filled="f" stroked="f">
            <v:textbox style="mso-next-textbox:#_x0000_s2053">
              <w:txbxContent>
                <w:p w:rsidR="00A5355B" w:rsidRDefault="00A5355B" w:rsidP="00AC408C">
                  <w:r>
                    <w:rPr>
                      <w:noProof/>
                    </w:rPr>
                    <w:drawing>
                      <wp:inline distT="0" distB="0" distL="0" distR="0">
                        <wp:extent cx="371475" cy="409575"/>
                        <wp:effectExtent l="19050" t="0" r="9525" b="0"/>
                        <wp:docPr id="1" name="Picture 1" descr="handicapped accessib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icapped accessible logo"/>
                                <pic:cNvPicPr>
                                  <a:picLocks noChangeAspect="1" noChangeArrowheads="1"/>
                                </pic:cNvPicPr>
                              </pic:nvPicPr>
                              <pic:blipFill>
                                <a:blip r:embed="rId2"/>
                                <a:srcRect/>
                                <a:stretch>
                                  <a:fillRect/>
                                </a:stretch>
                              </pic:blipFill>
                              <pic:spPr bwMode="auto">
                                <a:xfrm>
                                  <a:off x="0" y="0"/>
                                  <a:ext cx="371475" cy="409575"/>
                                </a:xfrm>
                                <a:prstGeom prst="rect">
                                  <a:avLst/>
                                </a:prstGeom>
                                <a:noFill/>
                                <a:ln w="9525">
                                  <a:noFill/>
                                  <a:miter lim="800000"/>
                                  <a:headEnd/>
                                  <a:tailEnd/>
                                </a:ln>
                              </pic:spPr>
                            </pic:pic>
                          </a:graphicData>
                        </a:graphic>
                      </wp:inline>
                    </w:drawing>
                  </w:r>
                </w:p>
              </w:txbxContent>
            </v:textbox>
          </v:shape>
        </v:group>
      </w:pict>
    </w:r>
    <w:r w:rsidR="00AE1ECE">
      <w:rPr>
        <w:noProof/>
      </w:rPr>
      <w:pict>
        <v:line id="_x0000_s2049" style="position:absolute;z-index:251656192;mso-position-horizontal-relative:text;mso-position-vertical-relative:text" from="90.25pt,17.4pt" to="434.4pt,17.4pt" strokecolor="green" strokeweight="2pt"/>
      </w:pict>
    </w:r>
    <w:r w:rsidR="00A5355B">
      <w:tab/>
    </w:r>
    <w:sdt>
      <w:sdtPr>
        <w:id w:val="250395305"/>
        <w:docPartObj>
          <w:docPartGallery w:val="Page Numbers (Top of Page)"/>
          <w:docPartUnique/>
        </w:docPartObj>
      </w:sdtPr>
      <w:sdtContent>
        <w:r w:rsidR="00A5355B">
          <w:t xml:space="preserve">Page </w:t>
        </w:r>
        <w:fldSimple w:instr=" PAGE ">
          <w:r>
            <w:rPr>
              <w:noProof/>
            </w:rPr>
            <w:t>1</w:t>
          </w:r>
        </w:fldSimple>
        <w:r w:rsidR="00A5355B">
          <w:t xml:space="preserve"> of </w:t>
        </w:r>
        <w:fldSimple w:instr=" NUMPAGES  ">
          <w:r>
            <w:rPr>
              <w:noProof/>
            </w:rPr>
            <w:t>2</w:t>
          </w:r>
        </w:fldSimple>
      </w:sdtContent>
    </w:sdt>
  </w:p>
  <w:p w:rsidR="00A5355B" w:rsidRDefault="00A5355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5B" w:rsidRDefault="00A535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55B" w:rsidRDefault="00A5355B">
      <w:r>
        <w:separator/>
      </w:r>
    </w:p>
  </w:footnote>
  <w:footnote w:type="continuationSeparator" w:id="0">
    <w:p w:rsidR="00A5355B" w:rsidRDefault="00A535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5B" w:rsidRDefault="00A5355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5B" w:rsidRDefault="00A5355B" w:rsidP="00AC408C">
    <w:pPr>
      <w:ind w:left="2610"/>
      <w:jc w:val="center"/>
      <w:rPr>
        <w:rFonts w:ascii="Times" w:hAnsi="Times"/>
        <w:sz w:val="28"/>
      </w:rPr>
    </w:pPr>
    <w:r>
      <w:rPr>
        <w:noProof/>
      </w:rPr>
      <w:drawing>
        <wp:anchor distT="0" distB="0" distL="114300" distR="114300" simplePos="0" relativeHeight="251659264" behindDoc="1" locked="0" layoutInCell="1" allowOverlap="1">
          <wp:simplePos x="0" y="0"/>
          <wp:positionH relativeFrom="column">
            <wp:posOffset>-281940</wp:posOffset>
          </wp:positionH>
          <wp:positionV relativeFrom="paragraph">
            <wp:posOffset>-370205</wp:posOffset>
          </wp:positionV>
          <wp:extent cx="2286000" cy="2006600"/>
          <wp:effectExtent l="19050" t="0" r="0" b="0"/>
          <wp:wrapTight wrapText="bothSides">
            <wp:wrapPolygon edited="0">
              <wp:start x="-180" y="0"/>
              <wp:lineTo x="-180" y="21327"/>
              <wp:lineTo x="21600" y="21327"/>
              <wp:lineTo x="21600" y="0"/>
              <wp:lineTo x="-180" y="0"/>
            </wp:wrapPolygon>
          </wp:wrapTight>
          <wp:docPr id="7" name="Picture 7" descr="New Dekalb HA logo 4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Dekalb HA logo 4 word"/>
                  <pic:cNvPicPr>
                    <a:picLocks noChangeAspect="1" noChangeArrowheads="1"/>
                  </pic:cNvPicPr>
                </pic:nvPicPr>
                <pic:blipFill>
                  <a:blip r:embed="rId1"/>
                  <a:srcRect/>
                  <a:stretch>
                    <a:fillRect/>
                  </a:stretch>
                </pic:blipFill>
                <pic:spPr bwMode="auto">
                  <a:xfrm>
                    <a:off x="0" y="0"/>
                    <a:ext cx="2286000" cy="2006600"/>
                  </a:xfrm>
                  <a:prstGeom prst="rect">
                    <a:avLst/>
                  </a:prstGeom>
                  <a:noFill/>
                  <a:ln w="9525">
                    <a:noFill/>
                    <a:miter lim="800000"/>
                    <a:headEnd/>
                    <a:tailEnd/>
                  </a:ln>
                </pic:spPr>
              </pic:pic>
            </a:graphicData>
          </a:graphic>
        </wp:anchor>
      </w:drawing>
    </w:r>
    <w:r w:rsidRPr="009E7E87">
      <w:rPr>
        <w:rFonts w:ascii="Palatino" w:hAnsi="Palatino"/>
        <w:b/>
        <w:color w:val="008000"/>
        <w:sz w:val="38"/>
      </w:rPr>
      <w:t>Housing Authority of the County of DeKalb</w:t>
    </w:r>
    <w:r w:rsidRPr="00D44306">
      <w:rPr>
        <w:rFonts w:ascii="Palatino" w:hAnsi="Palatino"/>
        <w:b/>
        <w:color w:val="008000"/>
        <w:sz w:val="36"/>
      </w:rPr>
      <w:br/>
    </w:r>
    <w:r w:rsidRPr="009E7E87">
      <w:rPr>
        <w:rFonts w:ascii="Times" w:hAnsi="Times"/>
        <w:sz w:val="28"/>
      </w:rPr>
      <w:t>310 North Sixth Street • DeKalb, Illinois 60115</w:t>
    </w:r>
    <w:r>
      <w:rPr>
        <w:rFonts w:ascii="Times" w:hAnsi="Times"/>
        <w:sz w:val="28"/>
      </w:rPr>
      <w:br/>
      <w:t xml:space="preserve">Phone </w:t>
    </w:r>
    <w:r w:rsidRPr="009E7E87">
      <w:rPr>
        <w:rFonts w:ascii="Times" w:hAnsi="Times"/>
        <w:sz w:val="28"/>
      </w:rPr>
      <w:t>815</w:t>
    </w:r>
    <w:r>
      <w:rPr>
        <w:rFonts w:ascii="Times" w:hAnsi="Times"/>
        <w:sz w:val="28"/>
      </w:rPr>
      <w:t>.</w:t>
    </w:r>
    <w:r w:rsidRPr="009E7E87">
      <w:rPr>
        <w:rFonts w:ascii="Times" w:hAnsi="Times"/>
        <w:sz w:val="28"/>
      </w:rPr>
      <w:t>758</w:t>
    </w:r>
    <w:r>
      <w:rPr>
        <w:rFonts w:ascii="Times" w:hAnsi="Times"/>
        <w:sz w:val="28"/>
      </w:rPr>
      <w:t>.</w:t>
    </w:r>
    <w:r w:rsidRPr="009E7E87">
      <w:rPr>
        <w:rFonts w:ascii="Times" w:hAnsi="Times"/>
        <w:sz w:val="28"/>
      </w:rPr>
      <w:t>2692 • Fax 815</w:t>
    </w:r>
    <w:r>
      <w:rPr>
        <w:rFonts w:ascii="Times" w:hAnsi="Times"/>
        <w:sz w:val="28"/>
      </w:rPr>
      <w:t>.758.</w:t>
    </w:r>
    <w:r w:rsidRPr="009E7E87">
      <w:rPr>
        <w:rFonts w:ascii="Times" w:hAnsi="Times"/>
        <w:sz w:val="28"/>
      </w:rPr>
      <w:t>4190</w:t>
    </w:r>
  </w:p>
  <w:p w:rsidR="00A5355B" w:rsidRDefault="00AE1ECE" w:rsidP="00AC408C">
    <w:pPr>
      <w:jc w:val="center"/>
      <w:rPr>
        <w:rFonts w:ascii="Times" w:hAnsi="Times"/>
        <w:sz w:val="28"/>
      </w:rPr>
    </w:pPr>
    <w:r w:rsidRPr="00AE1ECE">
      <w:rPr>
        <w:noProof/>
      </w:rPr>
      <w:pict>
        <v:line id="_x0000_s2054" style="position:absolute;left:0;text-align:left;z-index:251658240" from="157.5pt,.8pt" to="523.25pt,.8pt" strokecolor="green" strokeweight="2pt"/>
      </w:pict>
    </w:r>
  </w:p>
  <w:p w:rsidR="00A5355B" w:rsidRDefault="00A535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5B" w:rsidRDefault="00A535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F2C50"/>
    <w:multiLevelType w:val="hybridMultilevel"/>
    <w:tmpl w:val="5C2EE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56">
      <o:colormenu v:ext="edit" strokecolor="green"/>
    </o:shapedefaults>
    <o:shapelayout v:ext="edit">
      <o:idmap v:ext="edit" data="2"/>
    </o:shapelayout>
  </w:hdrShapeDefaults>
  <w:footnotePr>
    <w:footnote w:id="-1"/>
    <w:footnote w:id="0"/>
  </w:footnotePr>
  <w:endnotePr>
    <w:endnote w:id="-1"/>
    <w:endnote w:id="0"/>
  </w:endnotePr>
  <w:compat/>
  <w:rsids>
    <w:rsidRoot w:val="00B91006"/>
    <w:rsid w:val="00003437"/>
    <w:rsid w:val="00037648"/>
    <w:rsid w:val="0004736B"/>
    <w:rsid w:val="000B5557"/>
    <w:rsid w:val="00120BB7"/>
    <w:rsid w:val="00133EE4"/>
    <w:rsid w:val="00147768"/>
    <w:rsid w:val="00192956"/>
    <w:rsid w:val="00192B0B"/>
    <w:rsid w:val="001D23E1"/>
    <w:rsid w:val="001E02B4"/>
    <w:rsid w:val="001F53B0"/>
    <w:rsid w:val="002235F9"/>
    <w:rsid w:val="00233CA6"/>
    <w:rsid w:val="00252902"/>
    <w:rsid w:val="00255CCE"/>
    <w:rsid w:val="00310A95"/>
    <w:rsid w:val="0043385B"/>
    <w:rsid w:val="004B5576"/>
    <w:rsid w:val="0053381F"/>
    <w:rsid w:val="00554285"/>
    <w:rsid w:val="005932C7"/>
    <w:rsid w:val="005D3EF4"/>
    <w:rsid w:val="005F2146"/>
    <w:rsid w:val="00641874"/>
    <w:rsid w:val="00643DD5"/>
    <w:rsid w:val="006A6BA4"/>
    <w:rsid w:val="006E2080"/>
    <w:rsid w:val="006E7EF8"/>
    <w:rsid w:val="006F15F2"/>
    <w:rsid w:val="00701D97"/>
    <w:rsid w:val="00723187"/>
    <w:rsid w:val="0073322D"/>
    <w:rsid w:val="00745A15"/>
    <w:rsid w:val="007B6CE1"/>
    <w:rsid w:val="007C2821"/>
    <w:rsid w:val="007E5EE0"/>
    <w:rsid w:val="008647E9"/>
    <w:rsid w:val="00883499"/>
    <w:rsid w:val="008A4ED7"/>
    <w:rsid w:val="008F157E"/>
    <w:rsid w:val="008F347D"/>
    <w:rsid w:val="00A24EBE"/>
    <w:rsid w:val="00A5355B"/>
    <w:rsid w:val="00AC408C"/>
    <w:rsid w:val="00AE1ECE"/>
    <w:rsid w:val="00B76F74"/>
    <w:rsid w:val="00B77449"/>
    <w:rsid w:val="00B84AAF"/>
    <w:rsid w:val="00B87DF3"/>
    <w:rsid w:val="00B91006"/>
    <w:rsid w:val="00B934F6"/>
    <w:rsid w:val="00C531C8"/>
    <w:rsid w:val="00C540D2"/>
    <w:rsid w:val="00C87776"/>
    <w:rsid w:val="00CC4DEE"/>
    <w:rsid w:val="00D45A10"/>
    <w:rsid w:val="00D62610"/>
    <w:rsid w:val="00D7575E"/>
    <w:rsid w:val="00D83E93"/>
    <w:rsid w:val="00D97792"/>
    <w:rsid w:val="00DC1287"/>
    <w:rsid w:val="00DF739F"/>
    <w:rsid w:val="00E575AE"/>
    <w:rsid w:val="00EB4D03"/>
    <w:rsid w:val="00EB7B42"/>
    <w:rsid w:val="00ED30CE"/>
    <w:rsid w:val="00F43C48"/>
    <w:rsid w:val="00F53A11"/>
    <w:rsid w:val="00F5700B"/>
    <w:rsid w:val="00FA52CE"/>
    <w:rsid w:val="00FF7C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enu v:ext="edit" strokecolor="green"/>
    </o:shapedefaults>
    <o:shapelayout v:ext="edit">
      <o:idmap v:ext="edit" data="1"/>
      <o:regrouptable v:ext="edit">
        <o:entry new="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3C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55CCE"/>
    <w:rPr>
      <w:color w:val="0000FF"/>
      <w:u w:val="single"/>
    </w:rPr>
  </w:style>
  <w:style w:type="paragraph" w:styleId="Header">
    <w:name w:val="header"/>
    <w:basedOn w:val="Normal"/>
    <w:rsid w:val="00AC408C"/>
    <w:pPr>
      <w:tabs>
        <w:tab w:val="center" w:pos="4320"/>
        <w:tab w:val="right" w:pos="8640"/>
      </w:tabs>
    </w:pPr>
  </w:style>
  <w:style w:type="paragraph" w:styleId="Footer">
    <w:name w:val="footer"/>
    <w:basedOn w:val="Normal"/>
    <w:rsid w:val="00AC408C"/>
    <w:pPr>
      <w:tabs>
        <w:tab w:val="center" w:pos="4320"/>
        <w:tab w:val="right" w:pos="8640"/>
      </w:tabs>
    </w:pPr>
  </w:style>
  <w:style w:type="paragraph" w:styleId="BalloonText">
    <w:name w:val="Balloon Text"/>
    <w:basedOn w:val="Normal"/>
    <w:link w:val="BalloonTextChar"/>
    <w:rsid w:val="008A4ED7"/>
    <w:rPr>
      <w:rFonts w:ascii="Tahoma" w:hAnsi="Tahoma" w:cs="Tahoma"/>
      <w:sz w:val="16"/>
      <w:szCs w:val="16"/>
    </w:rPr>
  </w:style>
  <w:style w:type="character" w:customStyle="1" w:styleId="BalloonTextChar">
    <w:name w:val="Balloon Text Char"/>
    <w:basedOn w:val="DefaultParagraphFont"/>
    <w:link w:val="BalloonText"/>
    <w:rsid w:val="008A4ED7"/>
    <w:rPr>
      <w:rFonts w:ascii="Tahoma" w:hAnsi="Tahoma" w:cs="Tahoma"/>
      <w:sz w:val="16"/>
      <w:szCs w:val="16"/>
    </w:rPr>
  </w:style>
  <w:style w:type="paragraph" w:styleId="ListParagraph">
    <w:name w:val="List Paragraph"/>
    <w:basedOn w:val="Normal"/>
    <w:uiPriority w:val="34"/>
    <w:qFormat/>
    <w:rsid w:val="00B87DF3"/>
    <w:pPr>
      <w:ind w:left="720"/>
      <w:contextualSpacing/>
    </w:pPr>
  </w:style>
</w:styles>
</file>

<file path=word/webSettings.xml><?xml version="1.0" encoding="utf-8"?>
<w:webSettings xmlns:r="http://schemas.openxmlformats.org/officeDocument/2006/relationships" xmlns:w="http://schemas.openxmlformats.org/wordprocessingml/2006/main">
  <w:divs>
    <w:div w:id="142688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right\AppData\Local\Microsoft\Windows\Temporary%20Internet%20Files\Content.Outlook\W7FXH6HH\DCHA%20Stationar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DCHA Stationary</Template>
  <TotalTime>2</TotalTime>
  <Pages>2</Pages>
  <Words>629</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Housing Authority Of The County Of DeKalb</vt:lpstr>
    </vt:vector>
  </TitlesOfParts>
  <Company>HP</Company>
  <LinksUpToDate>false</LinksUpToDate>
  <CharactersWithSpaces>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Authority Of The County Of DeKalb</dc:title>
  <dc:creator>Vivian L. Bright</dc:creator>
  <cp:lastModifiedBy>Vivian L. Bright</cp:lastModifiedBy>
  <cp:revision>3</cp:revision>
  <cp:lastPrinted>2013-01-22T15:18:00Z</cp:lastPrinted>
  <dcterms:created xsi:type="dcterms:W3CDTF">2013-03-01T17:40:00Z</dcterms:created>
  <dcterms:modified xsi:type="dcterms:W3CDTF">2013-03-01T17:41:00Z</dcterms:modified>
</cp:coreProperties>
</file>